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1486" w:tblpY="2012"/>
        <w:tblOverlap w:val="never"/>
        <w:tblW w:w="9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770"/>
        <w:gridCol w:w="106"/>
        <w:gridCol w:w="781"/>
        <w:gridCol w:w="1324"/>
        <w:gridCol w:w="945"/>
        <w:gridCol w:w="1815"/>
        <w:gridCol w:w="22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13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981" w:type="dxa"/>
            <w:gridSpan w:val="4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5" w:type="dxa"/>
            <w:tcBorders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读者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证号</w:t>
            </w:r>
          </w:p>
        </w:tc>
        <w:tc>
          <w:tcPr>
            <w:tcW w:w="1815" w:type="dxa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89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一寸照片</w:t>
            </w:r>
            <w:r>
              <w:rPr>
                <w:rFonts w:hint="eastAsia"/>
                <w:sz w:val="28"/>
                <w:szCs w:val="28"/>
              </w:rPr>
              <w:br w:type="textWrapping"/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可彩打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113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2981" w:type="dxa"/>
            <w:gridSpan w:val="4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5" w:type="dxa"/>
            <w:tcBorders>
              <w:right w:val="single" w:color="000000" w:sz="4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1815" w:type="dxa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8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13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</w:t>
            </w:r>
          </w:p>
        </w:tc>
        <w:tc>
          <w:tcPr>
            <w:tcW w:w="2981" w:type="dxa"/>
            <w:gridSpan w:val="4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5" w:type="dxa"/>
            <w:vMerge w:val="restart"/>
            <w:tcBorders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身份</w:t>
            </w:r>
          </w:p>
          <w:p>
            <w:pPr>
              <w:jc w:val="both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证号</w:t>
            </w:r>
          </w:p>
        </w:tc>
        <w:tc>
          <w:tcPr>
            <w:tcW w:w="4104" w:type="dxa"/>
            <w:gridSpan w:val="2"/>
            <w:vMerge w:val="restart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13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年级</w:t>
            </w:r>
          </w:p>
        </w:tc>
        <w:tc>
          <w:tcPr>
            <w:tcW w:w="2981" w:type="dxa"/>
            <w:gridSpan w:val="4"/>
            <w:vAlign w:val="center"/>
          </w:tcPr>
          <w:p>
            <w:pPr>
              <w:jc w:val="left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  ）年级升（  ）年级</w:t>
            </w:r>
          </w:p>
        </w:tc>
        <w:tc>
          <w:tcPr>
            <w:tcW w:w="945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4104" w:type="dxa"/>
            <w:gridSpan w:val="2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130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监护人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方式</w:t>
            </w:r>
          </w:p>
        </w:tc>
        <w:tc>
          <w:tcPr>
            <w:tcW w:w="770" w:type="dxa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父</w:t>
            </w:r>
          </w:p>
        </w:tc>
        <w:tc>
          <w:tcPr>
            <w:tcW w:w="2211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4104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130" w:type="dxa"/>
            <w:vMerge w:val="continue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母</w:t>
            </w:r>
          </w:p>
        </w:tc>
        <w:tc>
          <w:tcPr>
            <w:tcW w:w="2211" w:type="dxa"/>
            <w:gridSpan w:val="3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4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4104" w:type="dxa"/>
            <w:gridSpan w:val="2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130" w:type="dxa"/>
            <w:vMerge w:val="continue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57" w:type="dxa"/>
            <w:gridSpan w:val="3"/>
            <w:tcBorders>
              <w:top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家庭住址</w:t>
            </w:r>
          </w:p>
        </w:tc>
        <w:tc>
          <w:tcPr>
            <w:tcW w:w="6373" w:type="dxa"/>
            <w:gridSpan w:val="4"/>
            <w:tcBorders>
              <w:top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2006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申请志愿</w:t>
            </w:r>
          </w:p>
          <w:p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服务时间（√）</w:t>
            </w:r>
          </w:p>
        </w:tc>
        <w:tc>
          <w:tcPr>
            <w:tcW w:w="7154" w:type="dxa"/>
            <w:gridSpan w:val="5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周二上午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下午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□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周三上午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下午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□ </w:t>
            </w:r>
          </w:p>
          <w:p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周四上午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下午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□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周五上午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下午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□ 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周六上午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下午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□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周日上午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下午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2006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图书馆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审核意见</w:t>
            </w:r>
          </w:p>
        </w:tc>
        <w:tc>
          <w:tcPr>
            <w:tcW w:w="715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outlineLvl w:val="9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            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outlineLvl w:val="9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9160" w:type="dxa"/>
            <w:gridSpan w:val="8"/>
          </w:tcPr>
          <w:p>
            <w:pPr>
              <w:spacing w:line="360" w:lineRule="auto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3119120</wp:posOffset>
                  </wp:positionH>
                  <wp:positionV relativeFrom="paragraph">
                    <wp:posOffset>206375</wp:posOffset>
                  </wp:positionV>
                  <wp:extent cx="1247140" cy="1385570"/>
                  <wp:effectExtent l="0" t="0" r="29210" b="5080"/>
                  <wp:wrapTight wrapText="bothSides">
                    <wp:wrapPolygon>
                      <wp:start x="0" y="0"/>
                      <wp:lineTo x="0" y="21382"/>
                      <wp:lineTo x="21116" y="21382"/>
                      <wp:lineTo x="21116" y="0"/>
                      <wp:lineTo x="0" y="0"/>
                    </wp:wrapPolygon>
                  </wp:wrapTight>
                  <wp:docPr id="1" name="图片 1" descr="5f0dcbc066cdb4e81b0bfd5ab7e21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f0dcbc066cdb4e81b0bfd5ab7e21fe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7419" b="89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140" cy="138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备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注：</w:t>
            </w:r>
          </w:p>
          <w:p>
            <w:pPr>
              <w:spacing w:line="360" w:lineRule="auto"/>
              <w:ind w:firstLine="280" w:firstLineChars="100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1.活动时间：7月8日—8月3日</w:t>
            </w:r>
          </w:p>
          <w:p>
            <w:pPr>
              <w:spacing w:line="360" w:lineRule="auto"/>
              <w:ind w:firstLine="280" w:firstLineChars="100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2.“小图书管理员”微信群二维码  </w:t>
            </w:r>
          </w:p>
          <w:p>
            <w:pPr>
              <w:spacing w:line="360" w:lineRule="auto"/>
              <w:ind w:firstLine="280" w:firstLineChars="100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3.请确保所填信息真实有效</w:t>
            </w:r>
          </w:p>
        </w:tc>
      </w:tr>
    </w:tbl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年宝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应县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图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书馆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“小图书管理员”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志愿者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登记</w:t>
      </w:r>
      <w:bookmarkStart w:id="0" w:name="_GoBack"/>
      <w:bookmarkEnd w:id="0"/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宝应县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图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书馆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“小图书管理员”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志愿者工作准则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1.在接待读者时，能面带微笑，使用“请”、“您好”、“谢谢”、“请问”、“对不起”、“再见”等文明用语。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2.上岗时间：</w:t>
      </w:r>
      <w:r>
        <w:rPr>
          <w:rFonts w:hint="eastAsia" w:ascii="仿宋" w:hAnsi="仿宋" w:eastAsia="仿宋" w:cs="仿宋"/>
          <w:kern w:val="2"/>
          <w:sz w:val="28"/>
          <w:szCs w:val="28"/>
        </w:rPr>
        <w:t>8: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kern w:val="2"/>
          <w:sz w:val="28"/>
          <w:szCs w:val="28"/>
        </w:rPr>
        <w:t>0-11:20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2"/>
          <w:sz w:val="28"/>
          <w:szCs w:val="28"/>
        </w:rPr>
        <w:t>下午2: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kern w:val="2"/>
          <w:sz w:val="28"/>
          <w:szCs w:val="28"/>
        </w:rPr>
        <w:t>0—5: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kern w:val="2"/>
          <w:sz w:val="28"/>
          <w:szCs w:val="28"/>
        </w:rPr>
        <w:t>0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。（具体服务时间以图书馆安排为准，为期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四周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）如遇特殊情况不能完成当日工作，需办理请假手续。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3.按规定时间到达图书馆，每日上岗签到，离岗告知。小图书管理员上下岗必须由家长接送，保证安全。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宝应县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图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书馆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“小图书管理员”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志愿者服务内容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1.工作期间穿上志愿者服装，携带志愿者标志牌。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2.主动帮助新读者熟悉自动借还机的操作。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3.帮助工作人员整理图书，并进行图书上架。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4.打扫少儿外借部和阅览部环境卫生，并主动摆放椅子。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5.维持少儿外借室秩序，提醒读者保持安静，不吃零食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不喝饮料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6.积极参加图书馆组织的各项活动,参与图书馆活动宣传。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             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宝应县图书馆</w:t>
      </w:r>
    </w:p>
    <w:sectPr>
      <w:pgSz w:w="11906" w:h="16838"/>
      <w:pgMar w:top="1247" w:right="1417" w:bottom="1247" w:left="141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hMmYyMTIxNmM1OWFmNmJlNmU3NGQ4Yzc3YjI2NTAifQ=="/>
    <w:docVar w:name="KSO_WPS_MARK_KEY" w:val="ace54c93-e512-43bd-8c35-25e045d7fca4"/>
  </w:docVars>
  <w:rsids>
    <w:rsidRoot w:val="5C822A7D"/>
    <w:rsid w:val="000D37DA"/>
    <w:rsid w:val="000E2776"/>
    <w:rsid w:val="002428AF"/>
    <w:rsid w:val="006C4CAD"/>
    <w:rsid w:val="00A5598E"/>
    <w:rsid w:val="00D63FA3"/>
    <w:rsid w:val="00E57A96"/>
    <w:rsid w:val="07DE45B3"/>
    <w:rsid w:val="08A27B37"/>
    <w:rsid w:val="091A0DD4"/>
    <w:rsid w:val="0A397F73"/>
    <w:rsid w:val="12365C54"/>
    <w:rsid w:val="13F93597"/>
    <w:rsid w:val="142739D3"/>
    <w:rsid w:val="148C3542"/>
    <w:rsid w:val="15392EE6"/>
    <w:rsid w:val="16497B4E"/>
    <w:rsid w:val="170E425F"/>
    <w:rsid w:val="182B3A3B"/>
    <w:rsid w:val="1B3E2F8C"/>
    <w:rsid w:val="1CB74726"/>
    <w:rsid w:val="1FC3570A"/>
    <w:rsid w:val="1FCF3CBB"/>
    <w:rsid w:val="243D6614"/>
    <w:rsid w:val="26731F06"/>
    <w:rsid w:val="284112E9"/>
    <w:rsid w:val="2F284BDF"/>
    <w:rsid w:val="33A53A55"/>
    <w:rsid w:val="354A27FC"/>
    <w:rsid w:val="39F71233"/>
    <w:rsid w:val="4714767B"/>
    <w:rsid w:val="47427BF0"/>
    <w:rsid w:val="4EBC5289"/>
    <w:rsid w:val="543F69B9"/>
    <w:rsid w:val="54C57999"/>
    <w:rsid w:val="55D777E1"/>
    <w:rsid w:val="569A42F1"/>
    <w:rsid w:val="576A1EC1"/>
    <w:rsid w:val="58C00D8A"/>
    <w:rsid w:val="5C822A7D"/>
    <w:rsid w:val="5CF6225F"/>
    <w:rsid w:val="629F5656"/>
    <w:rsid w:val="6A80302C"/>
    <w:rsid w:val="6BDC786D"/>
    <w:rsid w:val="6CE118D7"/>
    <w:rsid w:val="6D535020"/>
    <w:rsid w:val="6D5E14FD"/>
    <w:rsid w:val="6E3D46F2"/>
    <w:rsid w:val="6F120DDC"/>
    <w:rsid w:val="6FA35A0D"/>
    <w:rsid w:val="73981D98"/>
    <w:rsid w:val="74271E6E"/>
    <w:rsid w:val="77B96129"/>
    <w:rsid w:val="7A1D736A"/>
    <w:rsid w:val="7B8C55FE"/>
    <w:rsid w:val="7C964E4B"/>
    <w:rsid w:val="7D002EC1"/>
    <w:rsid w:val="7F7A6C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China</Company>
  <Pages>2</Pages>
  <Words>520</Words>
  <Characters>550</Characters>
  <Lines>1</Lines>
  <Paragraphs>1</Paragraphs>
  <TotalTime>5</TotalTime>
  <ScaleCrop>false</ScaleCrop>
  <LinksUpToDate>false</LinksUpToDate>
  <CharactersWithSpaces>677</CharactersWithSpaces>
  <Application>WPS Office_10.8.2.6543_F1E327BC-269C-435d-A152-05C5408002CA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2018-06-29T02:43:00Z</dcterms:created>
  <dc:creator>叶子</dc:creator>
  <cp:lastModifiedBy>陶陶乐</cp:lastModifiedBy>
  <cp:lastPrinted>2024-06-20T03:29:00Z</cp:lastPrinted>
  <dcterms:modified xsi:type="dcterms:W3CDTF">2025-06-17T02:36:56Z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2052-10.8.2.6543</vt:lpwstr>
  </property>
  <property fmtid="{D5CDD505-2E9C-101B-9397-08002B2CF9AE}" pid="3" name="ICV">
    <vt:lpwstr>3BE40B8B69444C46B5ABA857238DCA86_13</vt:lpwstr>
  </property>
</Properties>
</file>